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OV 125-2026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0AAB2818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Stadt Cottbus - Neubau einer Trampolinhalle im Sportzentrum Cottbus - Los 52: Landschaftsbauarbeiten</w:t>
            </w:r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Los 52: Landschaftsbauarbeiten</w:t>
            </w:r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C6311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40DE3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339D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Schwarz, Matthias</cp:lastModifiedBy>
  <cp:revision>12</cp:revision>
  <cp:lastPrinted>2016-02-18T07:36:00Z</cp:lastPrinted>
  <dcterms:created xsi:type="dcterms:W3CDTF">2016-03-07T08:59:00Z</dcterms:created>
  <dcterms:modified xsi:type="dcterms:W3CDTF">2026-06-04T09:03:00Z</dcterms:modified>
</cp:coreProperties>
</file>